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4C8" w:rsidRPr="009F6A9A" w:rsidRDefault="00CE34C8" w:rsidP="009F6A9A">
      <w:pPr>
        <w:spacing w:after="0" w:line="240" w:lineRule="auto"/>
        <w:jc w:val="right"/>
        <w:rPr>
          <w:rFonts w:ascii="Georgia" w:hAnsi="Georgia"/>
          <w:color w:val="FF0000"/>
          <w:sz w:val="24"/>
          <w:szCs w:val="24"/>
        </w:rPr>
      </w:pPr>
      <w:r w:rsidRPr="009F6A9A">
        <w:rPr>
          <w:rFonts w:ascii="Georgia" w:hAnsi="Georgia"/>
          <w:color w:val="FF0000"/>
          <w:sz w:val="24"/>
          <w:szCs w:val="24"/>
        </w:rPr>
        <w:t>Из истории с.Караидель</w:t>
      </w:r>
    </w:p>
    <w:p w:rsidR="00CE34C8" w:rsidRPr="009F6A9A" w:rsidRDefault="00CE34C8" w:rsidP="00107AFD">
      <w:pPr>
        <w:spacing w:after="0" w:line="240" w:lineRule="auto"/>
        <w:jc w:val="center"/>
        <w:rPr>
          <w:rFonts w:ascii="Georgia" w:hAnsi="Georgia"/>
          <w:color w:val="FF0000"/>
          <w:sz w:val="24"/>
          <w:szCs w:val="24"/>
        </w:rPr>
      </w:pPr>
    </w:p>
    <w:p w:rsidR="00CE34C8" w:rsidRPr="0063665D" w:rsidRDefault="00CE34C8" w:rsidP="00107AFD">
      <w:pPr>
        <w:spacing w:after="0" w:line="240" w:lineRule="auto"/>
        <w:jc w:val="center"/>
        <w:rPr>
          <w:rFonts w:ascii="Georgia" w:hAnsi="Georgia"/>
          <w:color w:val="002060"/>
          <w:sz w:val="26"/>
          <w:szCs w:val="26"/>
        </w:rPr>
      </w:pPr>
      <w:r w:rsidRPr="0063665D">
        <w:rPr>
          <w:rFonts w:ascii="Georgia" w:hAnsi="Georgia"/>
          <w:color w:val="002060"/>
          <w:sz w:val="26"/>
          <w:szCs w:val="26"/>
        </w:rPr>
        <w:t xml:space="preserve">Как строилось здание Администрации муниципального района </w:t>
      </w:r>
    </w:p>
    <w:p w:rsidR="00CE34C8" w:rsidRPr="0063665D" w:rsidRDefault="00CE34C8" w:rsidP="00107AFD">
      <w:pPr>
        <w:spacing w:after="0" w:line="240" w:lineRule="auto"/>
        <w:jc w:val="center"/>
        <w:rPr>
          <w:rFonts w:ascii="Georgia" w:hAnsi="Georgia"/>
          <w:color w:val="002060"/>
          <w:sz w:val="26"/>
          <w:szCs w:val="26"/>
        </w:rPr>
      </w:pPr>
      <w:r w:rsidRPr="0063665D">
        <w:rPr>
          <w:rFonts w:ascii="Georgia" w:hAnsi="Georgia"/>
          <w:color w:val="002060"/>
          <w:sz w:val="26"/>
          <w:szCs w:val="26"/>
        </w:rPr>
        <w:t>Караидельский район Республики Башкортостан</w:t>
      </w:r>
    </w:p>
    <w:p w:rsidR="00CE34C8" w:rsidRPr="009118D1" w:rsidRDefault="00CE34C8" w:rsidP="00107AFD">
      <w:pPr>
        <w:spacing w:after="0" w:line="240" w:lineRule="auto"/>
        <w:jc w:val="center"/>
        <w:rPr>
          <w:rFonts w:ascii="Georgia" w:hAnsi="Georgia"/>
          <w:color w:val="002060"/>
          <w:sz w:val="28"/>
          <w:szCs w:val="28"/>
        </w:rPr>
      </w:pPr>
    </w:p>
    <w:p w:rsidR="00CE34C8" w:rsidRPr="009118D1" w:rsidRDefault="00CE34C8" w:rsidP="00107AFD">
      <w:pPr>
        <w:spacing w:after="0" w:line="240" w:lineRule="auto"/>
        <w:jc w:val="center"/>
        <w:rPr>
          <w:rFonts w:ascii="Georgia" w:hAnsi="Georgia"/>
          <w:color w:val="002060"/>
          <w:sz w:val="28"/>
          <w:szCs w:val="28"/>
        </w:rPr>
      </w:pPr>
    </w:p>
    <w:p w:rsidR="00CE34C8" w:rsidRDefault="00CE34C8" w:rsidP="0063665D">
      <w:pPr>
        <w:spacing w:after="0" w:line="240" w:lineRule="auto"/>
        <w:ind w:firstLine="426"/>
        <w:jc w:val="both"/>
        <w:rPr>
          <w:rFonts w:ascii="Georgia" w:hAnsi="Georgia"/>
          <w:color w:val="002060"/>
          <w:sz w:val="26"/>
          <w:szCs w:val="2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pt;margin-top:1.35pt;width:4in;height:181.35pt;z-index:-251654144" wrapcoords="-56 0 -56 21511 21600 21511 21600 0 -56 0">
            <v:imagedata r:id="rId4" o:title=""/>
            <w10:wrap type="tight"/>
          </v:shape>
        </w:pict>
      </w:r>
      <w:r w:rsidRPr="0063665D">
        <w:rPr>
          <w:rFonts w:ascii="Georgia" w:hAnsi="Georgia"/>
          <w:color w:val="002060"/>
          <w:sz w:val="26"/>
          <w:szCs w:val="26"/>
        </w:rPr>
        <w:t xml:space="preserve">В 1970 году началось строительство здания, в котором в настоящее размещена Администрация муниципального района Караидельский район Республики Башкортостан.  Для того, чтобы найти материал по теме работы, мы обратились в архивы редакции газеты «Караидель». Листая подшивки районной газеты за 70 годы прошлого века, которая в те годы </w:t>
      </w:r>
    </w:p>
    <w:p w:rsidR="00CE34C8" w:rsidRPr="009118D1" w:rsidRDefault="00CE34C8" w:rsidP="005A1E5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u w:val="single"/>
        </w:rPr>
      </w:pPr>
      <w:r w:rsidRPr="0063665D">
        <w:rPr>
          <w:rFonts w:ascii="Georgia" w:hAnsi="Georgia"/>
          <w:color w:val="002060"/>
          <w:sz w:val="26"/>
          <w:szCs w:val="26"/>
        </w:rPr>
        <w:t>называлась «Ленинец»,  мы узнали многое…</w:t>
      </w:r>
      <w:r w:rsidRPr="009118D1">
        <w:rPr>
          <w:rFonts w:ascii="Times New Roman" w:hAnsi="Times New Roman"/>
          <w:color w:val="FF0000"/>
          <w:sz w:val="24"/>
          <w:szCs w:val="24"/>
        </w:rPr>
        <w:t xml:space="preserve">                                                                       </w:t>
      </w:r>
      <w:r w:rsidRPr="009118D1">
        <w:rPr>
          <w:rFonts w:ascii="Times New Roman" w:hAnsi="Times New Roman"/>
          <w:color w:val="FF0000"/>
          <w:sz w:val="24"/>
          <w:szCs w:val="24"/>
          <w:u w:val="single"/>
        </w:rPr>
        <w:t>Современное  здание</w:t>
      </w:r>
    </w:p>
    <w:p w:rsidR="00CE34C8" w:rsidRPr="0063665D" w:rsidRDefault="00CE34C8" w:rsidP="009F6A9A">
      <w:pPr>
        <w:spacing w:after="0" w:line="240" w:lineRule="auto"/>
        <w:ind w:firstLine="426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846BFF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Pr="0063665D" w:rsidRDefault="00CE34C8" w:rsidP="00846BFF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4.05pt;margin-top:3pt;width:262.6pt;height:350.15pt;z-index:251653120;visibility:visible">
            <v:imagedata r:id="rId5" o:title=""/>
            <w10:wrap type="square"/>
          </v:shape>
        </w:pict>
      </w:r>
      <w:r w:rsidRPr="0063665D">
        <w:rPr>
          <w:rFonts w:ascii="Georgia" w:hAnsi="Georgia"/>
          <w:color w:val="002060"/>
          <w:sz w:val="26"/>
          <w:szCs w:val="26"/>
        </w:rPr>
        <w:t xml:space="preserve">Здание начали строить в 1970 году для размещения райкома партии, строительство вела одна ведущих строительных организаций районного центра ПМК - </w:t>
      </w:r>
      <w:r w:rsidRPr="0063665D">
        <w:rPr>
          <w:rFonts w:ascii="Times New Roman" w:hAnsi="Times New Roman"/>
          <w:color w:val="002060"/>
          <w:sz w:val="26"/>
          <w:szCs w:val="26"/>
        </w:rPr>
        <w:t xml:space="preserve">437. </w:t>
      </w:r>
      <w:r w:rsidRPr="0063665D">
        <w:rPr>
          <w:rFonts w:ascii="Georgia" w:hAnsi="Georgia"/>
          <w:color w:val="002060"/>
          <w:sz w:val="26"/>
          <w:szCs w:val="26"/>
        </w:rPr>
        <w:t xml:space="preserve">Начальником передвижной механизированной колонны был М.Хафизов. </w:t>
      </w:r>
    </w:p>
    <w:p w:rsidR="00CE34C8" w:rsidRPr="0063665D" w:rsidRDefault="00CE34C8" w:rsidP="00846BFF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  <w:r w:rsidRPr="0063665D">
        <w:rPr>
          <w:rFonts w:ascii="Georgia" w:hAnsi="Georgia"/>
          <w:color w:val="002060"/>
          <w:sz w:val="26"/>
          <w:szCs w:val="26"/>
        </w:rPr>
        <w:t>7 августа 1971 года в районной газете «Ленинец» ко Дню строителя опубликована статья «ПМК в первом году пятилетки», в которой М.Хафизов пишет о строительстве в с.Караидель: «Жилой корпус детского дома и административное здание райкома партии подведены под крыши. В детдоме работают наши субподрядчики – сантехники. В доме для райкома кроется крыша, ведутся столярные работы…».</w:t>
      </w:r>
    </w:p>
    <w:p w:rsidR="00CE34C8" w:rsidRDefault="00CE34C8" w:rsidP="001812E9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1812E9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1812E9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1812E9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Pr="0063665D" w:rsidRDefault="00CE34C8" w:rsidP="001812E9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  <w:r w:rsidRPr="0063665D">
        <w:rPr>
          <w:rFonts w:ascii="Georgia" w:hAnsi="Georgia"/>
          <w:color w:val="002060"/>
          <w:sz w:val="26"/>
          <w:szCs w:val="26"/>
        </w:rPr>
        <w:t>В те годы Караидель активно застраивался, параллельно с райкомом строился и детский дом.</w:t>
      </w:r>
    </w:p>
    <w:p w:rsidR="00CE34C8" w:rsidRPr="009118D1" w:rsidRDefault="00CE34C8" w:rsidP="00250FC7">
      <w:pPr>
        <w:spacing w:after="0" w:line="240" w:lineRule="auto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0C2F36">
      <w:pPr>
        <w:spacing w:after="0" w:line="240" w:lineRule="auto"/>
        <w:ind w:firstLine="360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Pr="00A427C3" w:rsidRDefault="00CE34C8" w:rsidP="000C2F36">
      <w:pPr>
        <w:spacing w:after="0" w:line="240" w:lineRule="auto"/>
        <w:ind w:firstLine="360"/>
        <w:jc w:val="both"/>
        <w:rPr>
          <w:rFonts w:ascii="Georgia" w:hAnsi="Georgia"/>
          <w:color w:val="002060"/>
          <w:sz w:val="26"/>
          <w:szCs w:val="26"/>
        </w:rPr>
      </w:pPr>
      <w:r>
        <w:rPr>
          <w:noProof/>
          <w:lang w:eastAsia="ru-RU"/>
        </w:rPr>
        <w:pict>
          <v:shape id="Рисунок 4" o:spid="_x0000_s1028" type="#_x0000_t75" style="position:absolute;left:0;text-align:left;margin-left:9pt;margin-top:4.35pt;width:270.65pt;height:279pt;z-index:-251661312;visibility:visible" wrapcoords="-60 0 -60 21542 21600 21542 21600 0 -60 0">
            <v:imagedata r:id="rId6" o:title=""/>
            <w10:wrap type="tight"/>
          </v:shape>
        </w:pict>
      </w:r>
      <w:r w:rsidRPr="00A427C3">
        <w:rPr>
          <w:rFonts w:ascii="Georgia" w:hAnsi="Georgia"/>
          <w:color w:val="002060"/>
          <w:sz w:val="26"/>
          <w:szCs w:val="26"/>
        </w:rPr>
        <w:t>В сентябре 1972 года ребята из детского дома заселились в новое здание и  справили новоселье. «Двухэтажный кирпичный дом городского типа украшает село», - пишет журналист Р.Мустафин в «Ленинце» от 05.09.1972 года.</w:t>
      </w:r>
    </w:p>
    <w:p w:rsidR="00CE34C8" w:rsidRPr="00A427C3" w:rsidRDefault="00CE34C8" w:rsidP="000C2F36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  <w:shd w:val="clear" w:color="auto" w:fill="FFFFFF"/>
        </w:rPr>
      </w:pPr>
      <w:r w:rsidRPr="00A427C3">
        <w:rPr>
          <w:rFonts w:ascii="Georgia" w:hAnsi="Georgia"/>
          <w:color w:val="002060"/>
          <w:sz w:val="26"/>
          <w:szCs w:val="26"/>
          <w:shd w:val="clear" w:color="auto" w:fill="FFFFFF"/>
        </w:rPr>
        <w:t xml:space="preserve">В 1989 году детский дом в с.Караидель был расформирован, а в здании размещен филиал Аскинского профессионального училища, впоследствии образовано Караидельское СПТУ. В настоящее время здесь расположен филиал ГБПОУ Башкирский сельскохозяй-ственный профессиональный колледж, с 2012 года руководителем является Хасанов Л.А.  </w:t>
      </w:r>
    </w:p>
    <w:p w:rsidR="00CE34C8" w:rsidRPr="00A427C3" w:rsidRDefault="00CE34C8" w:rsidP="007963EF">
      <w:pPr>
        <w:spacing w:after="0" w:line="240" w:lineRule="auto"/>
        <w:ind w:firstLine="567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Pr="00A427C3" w:rsidRDefault="00CE34C8" w:rsidP="000C2F36">
      <w:pPr>
        <w:spacing w:after="0" w:line="240" w:lineRule="auto"/>
        <w:ind w:firstLine="567"/>
        <w:jc w:val="both"/>
        <w:rPr>
          <w:rFonts w:ascii="Georgia" w:hAnsi="Georgia"/>
          <w:color w:val="002060"/>
          <w:sz w:val="26"/>
          <w:szCs w:val="26"/>
        </w:rPr>
      </w:pPr>
      <w:r w:rsidRPr="00A427C3">
        <w:rPr>
          <w:rFonts w:ascii="Georgia" w:hAnsi="Georgia"/>
          <w:color w:val="002060"/>
          <w:sz w:val="26"/>
          <w:szCs w:val="26"/>
        </w:rPr>
        <w:t>Ввод здания райкома партии на страницах газеты нами не обнаружен, но со слов старожилов села оно было построено также в 1972 году. В нем разместился районный комитет КПСС, первым секретарем Караидельского РК КПСС являлся А.А. Сираев.</w:t>
      </w:r>
    </w:p>
    <w:p w:rsidR="00CE34C8" w:rsidRPr="00A427C3" w:rsidRDefault="00CE34C8" w:rsidP="007963EF">
      <w:pPr>
        <w:spacing w:after="0" w:line="240" w:lineRule="auto"/>
        <w:ind w:firstLine="567"/>
        <w:jc w:val="both"/>
        <w:rPr>
          <w:rFonts w:ascii="Georgia" w:hAnsi="Georgia"/>
          <w:color w:val="002060"/>
          <w:sz w:val="26"/>
          <w:szCs w:val="26"/>
        </w:rPr>
      </w:pPr>
      <w:r>
        <w:rPr>
          <w:noProof/>
          <w:lang w:eastAsia="ru-RU"/>
        </w:rPr>
        <w:pict>
          <v:shape id="Рисунок 3" o:spid="_x0000_s1029" type="#_x0000_t75" style="position:absolute;left:0;text-align:left;margin-left:225pt;margin-top:13.1pt;width:268.6pt;height:358.05pt;z-index:251654144;visibility:visible">
            <v:imagedata r:id="rId7" o:title=""/>
            <w10:wrap type="square"/>
          </v:shape>
        </w:pict>
      </w:r>
    </w:p>
    <w:p w:rsidR="00CE34C8" w:rsidRDefault="00CE34C8" w:rsidP="007963EF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7963EF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Pr="00A427C3" w:rsidRDefault="00CE34C8" w:rsidP="000C2F36">
      <w:pPr>
        <w:spacing w:after="0" w:line="240" w:lineRule="auto"/>
        <w:ind w:firstLine="567"/>
        <w:jc w:val="both"/>
        <w:rPr>
          <w:rFonts w:ascii="Georgia" w:hAnsi="Georgia"/>
          <w:color w:val="002060"/>
          <w:sz w:val="26"/>
          <w:szCs w:val="26"/>
        </w:rPr>
      </w:pPr>
      <w:r w:rsidRPr="00A427C3">
        <w:rPr>
          <w:rFonts w:ascii="Georgia" w:hAnsi="Georgia"/>
          <w:color w:val="002060"/>
          <w:sz w:val="26"/>
          <w:szCs w:val="26"/>
        </w:rPr>
        <w:t>Районка активно писала о людях труда, рассказывала и ходе строительства объектов. Журналист Ф.Нургалиев в газете от 07.06.1973 года в статье «Нам строить и жить» рассказывает о коллективе строителей ПМК: «Добрыми словами здесь отзываются о заместителе начальника по снабжению Ринате Абзалове, инженере отдела труда и зарплаты Лилии Вершининой, бригадирах Магафуре Салямове, Зайтуне Гильвановой и других».</w:t>
      </w:r>
    </w:p>
    <w:p w:rsidR="00CE34C8" w:rsidRPr="00A427C3" w:rsidRDefault="00CE34C8" w:rsidP="00544664">
      <w:pPr>
        <w:spacing w:after="0" w:line="240" w:lineRule="auto"/>
        <w:ind w:firstLine="567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544664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544664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544664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544664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544664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544664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544664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5" o:spid="_x0000_s1030" type="#_x0000_t75" style="position:absolute;left:0;text-align:left;margin-left:0;margin-top:-9pt;width:495pt;height:280.65pt;z-index:-251657216;visibility:visible" wrapcoords="-33 -58 -33 21600 21633 21600 21633 -58 -33 -58" stroked="t" strokecolor="windowText" strokeweight=".25pt">
            <v:imagedata r:id="rId8" o:title=""/>
            <w10:wrap type="tight"/>
          </v:shape>
        </w:pict>
      </w:r>
    </w:p>
    <w:p w:rsidR="00CE34C8" w:rsidRPr="00686822" w:rsidRDefault="00CE34C8" w:rsidP="00392CE3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  <w:r w:rsidRPr="00686822">
        <w:rPr>
          <w:rFonts w:ascii="Georgia" w:hAnsi="Georgia"/>
          <w:color w:val="002060"/>
          <w:sz w:val="26"/>
          <w:szCs w:val="26"/>
        </w:rPr>
        <w:t>5 апреля 1973 года в газете опубликована фотография Г.Ахмадишина, на которой автор запечатлел строительство новых многоквартирных домов по ул.Октябрьской районного центра.  Эти дома были построены также ПМК-</w:t>
      </w:r>
      <w:r w:rsidRPr="00686822">
        <w:rPr>
          <w:rFonts w:ascii="Times New Roman" w:hAnsi="Times New Roman"/>
          <w:color w:val="002060"/>
          <w:sz w:val="26"/>
          <w:szCs w:val="26"/>
        </w:rPr>
        <w:t>437.</w:t>
      </w:r>
    </w:p>
    <w:p w:rsidR="00CE34C8" w:rsidRPr="00686822" w:rsidRDefault="00CE34C8" w:rsidP="007963EF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6"/>
          <w:szCs w:val="26"/>
        </w:rPr>
      </w:pPr>
      <w:r w:rsidRPr="00686822">
        <w:rPr>
          <w:rFonts w:ascii="Times New Roman" w:hAnsi="Times New Roman"/>
          <w:color w:val="002060"/>
          <w:sz w:val="26"/>
          <w:szCs w:val="26"/>
        </w:rPr>
        <w:t xml:space="preserve"> </w:t>
      </w:r>
    </w:p>
    <w:p w:rsidR="00CE34C8" w:rsidRPr="009118D1" w:rsidRDefault="00CE34C8" w:rsidP="007963EF">
      <w:pPr>
        <w:spacing w:after="0" w:line="240" w:lineRule="auto"/>
        <w:ind w:firstLine="567"/>
        <w:jc w:val="both"/>
        <w:rPr>
          <w:rFonts w:ascii="Times New Roman" w:hAnsi="Times New Roman"/>
          <w:color w:val="002060"/>
        </w:rPr>
      </w:pPr>
      <w:r>
        <w:rPr>
          <w:noProof/>
          <w:lang w:eastAsia="ru-RU"/>
        </w:rPr>
        <w:pict>
          <v:shape id="Рисунок 6" o:spid="_x0000_s1031" type="#_x0000_t75" style="position:absolute;left:0;text-align:left;margin-left:0;margin-top:5.2pt;width:268.2pt;height:387pt;z-index:-251660288;visibility:visible" wrapcoords="-60 0 -60 21558 21600 21558 21600 0 -60 0">
            <v:imagedata r:id="rId9" o:title=""/>
            <w10:wrap type="tight"/>
          </v:shape>
        </w:pict>
      </w:r>
    </w:p>
    <w:p w:rsidR="00CE34C8" w:rsidRPr="009118D1" w:rsidRDefault="00CE34C8" w:rsidP="007963EF">
      <w:pPr>
        <w:spacing w:after="0" w:line="240" w:lineRule="auto"/>
        <w:ind w:firstLine="567"/>
        <w:jc w:val="both"/>
        <w:rPr>
          <w:rFonts w:ascii="Times New Roman" w:hAnsi="Times New Roman"/>
          <w:color w:val="002060"/>
        </w:rPr>
      </w:pPr>
    </w:p>
    <w:p w:rsidR="00CE34C8" w:rsidRPr="009118D1" w:rsidRDefault="00CE34C8" w:rsidP="007963EF">
      <w:pPr>
        <w:spacing w:after="0" w:line="240" w:lineRule="auto"/>
        <w:ind w:firstLine="567"/>
        <w:jc w:val="both"/>
        <w:rPr>
          <w:rFonts w:ascii="Times New Roman" w:hAnsi="Times New Roman"/>
          <w:color w:val="002060"/>
        </w:rPr>
      </w:pPr>
    </w:p>
    <w:p w:rsidR="00CE34C8" w:rsidRPr="009118D1" w:rsidRDefault="00CE34C8" w:rsidP="007963EF">
      <w:pPr>
        <w:spacing w:after="0" w:line="240" w:lineRule="auto"/>
        <w:ind w:firstLine="567"/>
        <w:jc w:val="both"/>
        <w:rPr>
          <w:rFonts w:ascii="Times New Roman" w:hAnsi="Times New Roman"/>
          <w:color w:val="002060"/>
        </w:rPr>
      </w:pPr>
    </w:p>
    <w:p w:rsidR="00CE34C8" w:rsidRPr="009118D1" w:rsidRDefault="00CE34C8" w:rsidP="00824E6D">
      <w:pPr>
        <w:spacing w:after="0" w:line="240" w:lineRule="auto"/>
        <w:ind w:firstLine="284"/>
        <w:jc w:val="both"/>
        <w:rPr>
          <w:rStyle w:val="apple-converted-space"/>
          <w:rFonts w:ascii="Georgia" w:hAnsi="Georgia"/>
          <w:color w:val="002060"/>
          <w:sz w:val="24"/>
          <w:szCs w:val="24"/>
          <w:shd w:val="clear" w:color="auto" w:fill="FFFFFF"/>
        </w:rPr>
      </w:pPr>
      <w:r w:rsidRPr="009118D1">
        <w:rPr>
          <w:rFonts w:ascii="Georgia" w:hAnsi="Georgia"/>
          <w:color w:val="002060"/>
          <w:sz w:val="24"/>
          <w:szCs w:val="24"/>
        </w:rPr>
        <w:t>Еще одно знаменательное событие нашло свое отражение на страницах районной газеты «Ленинец» от 13.06.1978 года. Журналист Р.Мустафин пишет: «10 июня 1978 года перед зданием райкома партии был установлен памятник В.И.Ленину и</w:t>
      </w:r>
      <w:r w:rsidRPr="009118D1">
        <w:rPr>
          <w:rFonts w:ascii="Georgia" w:hAnsi="Georgia"/>
          <w:color w:val="002060"/>
          <w:sz w:val="24"/>
          <w:szCs w:val="24"/>
          <w:shd w:val="clear" w:color="auto" w:fill="FFFFFF"/>
        </w:rPr>
        <w:t xml:space="preserve"> состоялся митинг. Первый секретарь РК КПСС А.Х.Рахматуллин разрезал красную ленту.</w:t>
      </w:r>
      <w:r w:rsidRPr="009118D1">
        <w:rPr>
          <w:rStyle w:val="apple-converted-space"/>
          <w:rFonts w:ascii="Georgia" w:hAnsi="Georgia"/>
          <w:color w:val="002060"/>
          <w:sz w:val="24"/>
          <w:szCs w:val="24"/>
          <w:shd w:val="clear" w:color="auto" w:fill="FFFFFF"/>
        </w:rPr>
        <w:t> </w:t>
      </w:r>
    </w:p>
    <w:p w:rsidR="00CE34C8" w:rsidRPr="009118D1" w:rsidRDefault="00CE34C8" w:rsidP="00824E6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  <w:r w:rsidRPr="009118D1">
        <w:rPr>
          <w:rFonts w:ascii="Georgia" w:hAnsi="Georgia"/>
          <w:color w:val="002060"/>
          <w:sz w:val="24"/>
          <w:szCs w:val="24"/>
          <w:shd w:val="clear" w:color="auto" w:fill="FFFFFF"/>
        </w:rPr>
        <w:t xml:space="preserve">Автором памятника является народный художник БАССР скульптор Б.Д.Фузеев. В изготовлении и установке бюста вождю мирового пролетариата участие приняли скульптор В.А.Авокян, конструктор – архитектор Л.А.Коткин, чеканщики Башкирского художественного фонда В.И.Гаранькин, гранитчики Г.М.Фролов и Г.Кузнецов».  </w:t>
      </w:r>
    </w:p>
    <w:p w:rsidR="00CE34C8" w:rsidRPr="009118D1" w:rsidRDefault="00CE34C8" w:rsidP="00824E6D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9118D1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9118D1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9118D1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9118D1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9118D1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  <w:r>
        <w:rPr>
          <w:noProof/>
          <w:lang w:eastAsia="ru-RU"/>
        </w:rPr>
        <w:pict>
          <v:shape id="Рисунок 8" o:spid="_x0000_s1032" type="#_x0000_t75" alt="http://dg56.mycdn.me/image?t=3&amp;bid=555025065931&amp;id=555025065931&amp;plc=WEB&amp;tkn=*6jsBOzLeJV-NBiyHubr5AI35Q_4" style="position:absolute;left:0;text-align:left;margin-left:-9pt;margin-top:9pt;width:531pt;height:333pt;z-index:-251656192;visibility:visible" wrapcoords="580 876 580 19362 915 19557 2105 19605 19495 19605 19953 19557 20227 19119 20227 3211 20105 2432 20075 876 580 87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">
            <v:imagedata r:id="rId10" o:title=""/>
            <o:lock v:ext="edit" aspectratio="f"/>
            <w10:wrap type="tight"/>
          </v:shape>
        </w:pict>
      </w:r>
    </w:p>
    <w:p w:rsidR="00CE34C8" w:rsidRDefault="00CE34C8" w:rsidP="009118D1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9118D1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1F61DE">
      <w:pPr>
        <w:spacing w:after="0" w:line="240" w:lineRule="auto"/>
        <w:jc w:val="center"/>
        <w:rPr>
          <w:rFonts w:ascii="Georgia" w:hAnsi="Georgia"/>
          <w:color w:val="002060"/>
          <w:sz w:val="26"/>
          <w:szCs w:val="26"/>
        </w:rPr>
      </w:pPr>
      <w:r w:rsidRPr="001F61DE">
        <w:rPr>
          <w:rFonts w:ascii="Georgia" w:hAnsi="Georgia"/>
          <w:color w:val="002060"/>
          <w:sz w:val="26"/>
          <w:szCs w:val="26"/>
        </w:rPr>
        <w:t xml:space="preserve">Торжественный митинг у здания райкома, выступает </w:t>
      </w:r>
    </w:p>
    <w:p w:rsidR="00CE34C8" w:rsidRPr="001F61DE" w:rsidRDefault="00CE34C8" w:rsidP="001F61DE">
      <w:pPr>
        <w:spacing w:after="0" w:line="240" w:lineRule="auto"/>
        <w:jc w:val="center"/>
        <w:rPr>
          <w:rFonts w:ascii="Georgia" w:hAnsi="Georgia"/>
          <w:color w:val="002060"/>
          <w:sz w:val="26"/>
          <w:szCs w:val="26"/>
        </w:rPr>
      </w:pPr>
      <w:r w:rsidRPr="001F61DE">
        <w:rPr>
          <w:rFonts w:ascii="Georgia" w:hAnsi="Georgia"/>
          <w:color w:val="002060"/>
          <w:sz w:val="26"/>
          <w:szCs w:val="26"/>
        </w:rPr>
        <w:t>п</w:t>
      </w:r>
      <w:r w:rsidRPr="001F61DE">
        <w:rPr>
          <w:rFonts w:ascii="Georgia" w:hAnsi="Georgia"/>
          <w:color w:val="002060"/>
          <w:sz w:val="26"/>
          <w:szCs w:val="26"/>
          <w:shd w:val="clear" w:color="auto" w:fill="FFFFFF"/>
        </w:rPr>
        <w:t>ервый секретарь РК КПСС А.Х.Рахматуллин, примерно 1980 год.</w:t>
      </w:r>
    </w:p>
    <w:p w:rsidR="00CE34C8" w:rsidRPr="001F61DE" w:rsidRDefault="00CE34C8" w:rsidP="001F61DE">
      <w:pPr>
        <w:spacing w:after="0" w:line="240" w:lineRule="auto"/>
        <w:ind w:firstLine="567"/>
        <w:jc w:val="center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1F61DE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7" o:spid="_x0000_s1033" type="#_x0000_t75" style="position:absolute;left:0;text-align:left;margin-left:9pt;margin-top:10.8pt;width:245.65pt;height:327.15pt;z-index:-251659264;visibility:visible" wrapcoords="-66 -50 -66 21600 21666 21600 21666 -50 -66 -50" stroked="t" strokecolor="windowText" strokeweight=".25pt">
            <v:imagedata r:id="rId11" o:title=""/>
            <w10:wrap type="tight"/>
          </v:shape>
        </w:pict>
      </w:r>
    </w:p>
    <w:p w:rsidR="00CE34C8" w:rsidRDefault="00CE34C8" w:rsidP="001F61DE">
      <w:pPr>
        <w:spacing w:after="0" w:line="240" w:lineRule="auto"/>
        <w:ind w:firstLine="567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Pr="001F61DE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  <w:shd w:val="clear" w:color="auto" w:fill="FFFFFF"/>
        </w:rPr>
      </w:pPr>
      <w:r w:rsidRPr="001F61DE">
        <w:rPr>
          <w:rFonts w:ascii="Georgia" w:hAnsi="Georgia"/>
          <w:color w:val="002060"/>
          <w:sz w:val="26"/>
          <w:szCs w:val="26"/>
          <w:shd w:val="clear" w:color="auto" w:fill="FFFFFF"/>
        </w:rPr>
        <w:t xml:space="preserve">В августе 2001 года бюст В.И.Ленина был перенесен в сквер перед старым РДК, а в 2012 году – к Обелиску героям Гражданской войны.  И как прежде сюда идут ветераны ВОВ, ветераны-интернационалисты, воины, молодожены возложить цветы, постоять в молчании некоторое время, отдавая дань уважения исторической личности.  </w:t>
      </w:r>
    </w:p>
    <w:p w:rsidR="00CE34C8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Pr="001F61DE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  <w:shd w:val="clear" w:color="auto" w:fill="FFFFFF"/>
        </w:rPr>
      </w:pPr>
    </w:p>
    <w:p w:rsidR="00CE34C8" w:rsidRPr="001F61DE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  <w:shd w:val="clear" w:color="auto" w:fill="FFFFFF"/>
        </w:rPr>
      </w:pPr>
      <w:r w:rsidRPr="001F61DE">
        <w:rPr>
          <w:rFonts w:ascii="Georgia" w:hAnsi="Georgia"/>
          <w:color w:val="002060"/>
          <w:sz w:val="26"/>
          <w:szCs w:val="26"/>
          <w:shd w:val="clear" w:color="auto" w:fill="FFFFFF"/>
        </w:rPr>
        <w:t xml:space="preserve">В сентябре 1991 года райком партии прекратил свое существование, а в здание по ул.Ленина, дом 24, заселились новые органы власти, именуемые Администрацией Караидельского района. </w:t>
      </w:r>
    </w:p>
    <w:p w:rsidR="00CE34C8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  <w:shd w:val="clear" w:color="auto" w:fill="FFFFFF"/>
        </w:rPr>
      </w:pPr>
      <w:r w:rsidRPr="001F61DE">
        <w:rPr>
          <w:rFonts w:ascii="Georgia" w:hAnsi="Georgia"/>
          <w:color w:val="002060"/>
          <w:sz w:val="26"/>
          <w:szCs w:val="26"/>
          <w:shd w:val="clear" w:color="auto" w:fill="FFFFFF"/>
        </w:rPr>
        <w:t xml:space="preserve">Сегодня в нем располагаются глава Администрации – Гарифуллин </w:t>
      </w:r>
      <w:r>
        <w:rPr>
          <w:rFonts w:ascii="Georgia" w:hAnsi="Georgia"/>
          <w:color w:val="002060"/>
          <w:sz w:val="26"/>
          <w:szCs w:val="26"/>
          <w:shd w:val="clear" w:color="auto" w:fill="FFFFFF"/>
        </w:rPr>
        <w:t>Ильдар Вильевич</w:t>
      </w:r>
      <w:r w:rsidRPr="001F61DE">
        <w:rPr>
          <w:rFonts w:ascii="Georgia" w:hAnsi="Georgia"/>
          <w:color w:val="002060"/>
          <w:sz w:val="26"/>
          <w:szCs w:val="26"/>
          <w:shd w:val="clear" w:color="auto" w:fill="FFFFFF"/>
        </w:rPr>
        <w:t xml:space="preserve">, его заместители: по социальным вопросам Валинуров </w:t>
      </w:r>
      <w:r>
        <w:rPr>
          <w:rFonts w:ascii="Georgia" w:hAnsi="Georgia"/>
          <w:color w:val="002060"/>
          <w:sz w:val="26"/>
          <w:szCs w:val="26"/>
          <w:shd w:val="clear" w:color="auto" w:fill="FFFFFF"/>
        </w:rPr>
        <w:t>Рамиль Карамович</w:t>
      </w:r>
      <w:r w:rsidRPr="001F61DE">
        <w:rPr>
          <w:rFonts w:ascii="Georgia" w:hAnsi="Georgia"/>
          <w:color w:val="002060"/>
          <w:sz w:val="26"/>
          <w:szCs w:val="26"/>
          <w:shd w:val="clear" w:color="auto" w:fill="FFFFFF"/>
        </w:rPr>
        <w:t xml:space="preserve">, по строительству – Давлиев </w:t>
      </w:r>
      <w:r>
        <w:rPr>
          <w:rFonts w:ascii="Georgia" w:hAnsi="Georgia"/>
          <w:color w:val="002060"/>
          <w:sz w:val="26"/>
          <w:szCs w:val="26"/>
          <w:shd w:val="clear" w:color="auto" w:fill="FFFFFF"/>
        </w:rPr>
        <w:t>Рафис Авхадиевич</w:t>
      </w:r>
      <w:r w:rsidRPr="001F61DE">
        <w:rPr>
          <w:rFonts w:ascii="Georgia" w:hAnsi="Georgia"/>
          <w:color w:val="002060"/>
          <w:sz w:val="26"/>
          <w:szCs w:val="26"/>
          <w:shd w:val="clear" w:color="auto" w:fill="FFFFFF"/>
        </w:rPr>
        <w:t xml:space="preserve">, по финансовым вопросам – Афзалов </w:t>
      </w:r>
      <w:r>
        <w:rPr>
          <w:rFonts w:ascii="Georgia" w:hAnsi="Georgia"/>
          <w:color w:val="002060"/>
          <w:sz w:val="26"/>
          <w:szCs w:val="26"/>
          <w:shd w:val="clear" w:color="auto" w:fill="FFFFFF"/>
        </w:rPr>
        <w:t>Рустем Ахметкаримович</w:t>
      </w:r>
      <w:r w:rsidRPr="001F61DE">
        <w:rPr>
          <w:rFonts w:ascii="Georgia" w:hAnsi="Georgia"/>
          <w:color w:val="002060"/>
          <w:sz w:val="26"/>
          <w:szCs w:val="26"/>
          <w:shd w:val="clear" w:color="auto" w:fill="FFFFFF"/>
        </w:rPr>
        <w:t xml:space="preserve">,  отделы и управления  Администрации. </w:t>
      </w:r>
    </w:p>
    <w:p w:rsidR="00CE34C8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  <w:shd w:val="clear" w:color="auto" w:fill="FFFFFF"/>
        </w:rPr>
      </w:pPr>
      <w:r w:rsidRPr="001F61DE">
        <w:rPr>
          <w:rFonts w:ascii="Georgia" w:hAnsi="Georgia"/>
          <w:color w:val="002060"/>
          <w:sz w:val="26"/>
          <w:szCs w:val="26"/>
          <w:shd w:val="clear" w:color="auto" w:fill="FFFFFF"/>
        </w:rPr>
        <w:t xml:space="preserve">А также Совет муниципального района в лице председателя Аслямова </w:t>
      </w:r>
      <w:r>
        <w:rPr>
          <w:rFonts w:ascii="Georgia" w:hAnsi="Georgia"/>
          <w:color w:val="002060"/>
          <w:sz w:val="26"/>
          <w:szCs w:val="26"/>
          <w:shd w:val="clear" w:color="auto" w:fill="FFFFFF"/>
        </w:rPr>
        <w:t>Илдара Хабибовича</w:t>
      </w:r>
      <w:r w:rsidRPr="001F61DE">
        <w:rPr>
          <w:rFonts w:ascii="Georgia" w:hAnsi="Georgia"/>
          <w:color w:val="002060"/>
          <w:sz w:val="26"/>
          <w:szCs w:val="26"/>
          <w:shd w:val="clear" w:color="auto" w:fill="FFFFFF"/>
        </w:rPr>
        <w:t xml:space="preserve">, Секретаря Совета Аюпова </w:t>
      </w:r>
      <w:r>
        <w:rPr>
          <w:rFonts w:ascii="Georgia" w:hAnsi="Georgia"/>
          <w:color w:val="002060"/>
          <w:sz w:val="26"/>
          <w:szCs w:val="26"/>
          <w:shd w:val="clear" w:color="auto" w:fill="FFFFFF"/>
        </w:rPr>
        <w:t>Фарита Фатыховича</w:t>
      </w:r>
      <w:r w:rsidRPr="001F61DE">
        <w:rPr>
          <w:rFonts w:ascii="Georgia" w:hAnsi="Georgia"/>
          <w:color w:val="002060"/>
          <w:sz w:val="26"/>
          <w:szCs w:val="26"/>
          <w:shd w:val="clear" w:color="auto" w:fill="FFFFFF"/>
        </w:rPr>
        <w:t xml:space="preserve"> и аппарата Совета. </w:t>
      </w:r>
    </w:p>
    <w:p w:rsidR="00CE34C8" w:rsidRPr="001F61DE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  <w:shd w:val="clear" w:color="auto" w:fill="FFFFFF"/>
        </w:rPr>
      </w:pPr>
    </w:p>
    <w:p w:rsidR="00CE34C8" w:rsidRDefault="00CE34C8" w:rsidP="009118D1">
      <w:pPr>
        <w:spacing w:after="0" w:line="24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9" o:spid="_x0000_s1034" type="#_x0000_t75" alt="https://karaidel.bashkortostan.ru/upload/iblock/737/dsc_0602.jpg" style="position:absolute;left:0;text-align:left;margin-left:27pt;margin-top:2.05pt;width:442.25pt;height:293.95pt;z-index:-251658240;visibility:visible" wrapcoords="-37 0 -37 21545 21600 21545 21600 0 -37 0">
            <v:imagedata r:id="rId12" o:title=""/>
            <w10:wrap type="tight"/>
          </v:shape>
        </w:pict>
      </w:r>
      <w:r>
        <w:rPr>
          <w:noProof/>
          <w:lang w:eastAsia="ru-RU"/>
        </w:rPr>
        <w:t xml:space="preserve"> </w:t>
      </w:r>
    </w:p>
    <w:p w:rsidR="00CE34C8" w:rsidRDefault="00CE34C8" w:rsidP="009118D1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Pr="00A4190D" w:rsidRDefault="00CE34C8" w:rsidP="00A4190D">
      <w:pPr>
        <w:spacing w:after="0" w:line="240" w:lineRule="auto"/>
        <w:jc w:val="center"/>
        <w:rPr>
          <w:rFonts w:ascii="Georgia" w:hAnsi="Georgia"/>
          <w:color w:val="FF0000"/>
          <w:sz w:val="24"/>
          <w:szCs w:val="24"/>
        </w:rPr>
      </w:pPr>
      <w:r w:rsidRPr="00A4190D">
        <w:rPr>
          <w:rFonts w:ascii="Georgia" w:hAnsi="Georgia"/>
          <w:color w:val="FF0000"/>
          <w:sz w:val="24"/>
          <w:szCs w:val="24"/>
        </w:rPr>
        <w:t>Зал заседаний в здании Администрации</w:t>
      </w:r>
    </w:p>
    <w:p w:rsidR="00CE34C8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Pr="00A4190D" w:rsidRDefault="00CE34C8" w:rsidP="00A4190D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  <w:r w:rsidRPr="00A4190D">
        <w:rPr>
          <w:rFonts w:ascii="Georgia" w:hAnsi="Georgia"/>
          <w:color w:val="002060"/>
          <w:sz w:val="26"/>
          <w:szCs w:val="26"/>
        </w:rPr>
        <w:t>Идет заседание Совета муниципального района 10.02.2016 года, в президиуме: глава Администрации Гарифуллин И.В., председатель Совета Аслямов И.Х., заместитель председателя Совета Гайсин С.Я., за трибуной -  министр экономического развития РБ  Новиков С.В.</w:t>
      </w: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  <w:r>
        <w:rPr>
          <w:noProof/>
          <w:lang w:eastAsia="ru-RU"/>
        </w:rPr>
        <w:pict>
          <v:shape id="Рисунок 1" o:spid="_x0000_s1035" type="#_x0000_t75" style="position:absolute;left:0;text-align:left;margin-left:45pt;margin-top:9pt;width:405pt;height:253.3pt;z-index:-251655168;visibility:visible" wrapcoords="-40 0 -40 21536 21600 21536 21600 0 -40 0">
            <v:imagedata r:id="rId13" o:title=""/>
            <w10:wrap type="tight"/>
          </v:shape>
        </w:pict>
      </w: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</w:p>
    <w:p w:rsidR="00CE34C8" w:rsidRPr="00A4190D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</w:rPr>
      </w:pPr>
      <w:r w:rsidRPr="00A4190D">
        <w:rPr>
          <w:rFonts w:ascii="Georgia" w:hAnsi="Georgia"/>
          <w:color w:val="002060"/>
          <w:sz w:val="26"/>
          <w:szCs w:val="26"/>
        </w:rPr>
        <w:t xml:space="preserve">Сегодня здание живет активной жизнью, меняются люди, события, но оно стоит и символизирует стабильность и надежность в самом центре Караиделя. </w:t>
      </w:r>
    </w:p>
    <w:p w:rsidR="00CE34C8" w:rsidRPr="00A4190D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  <w:shd w:val="clear" w:color="auto" w:fill="FFFFFF"/>
        </w:rPr>
      </w:pPr>
      <w:r w:rsidRPr="00A4190D">
        <w:rPr>
          <w:rFonts w:ascii="Georgia" w:hAnsi="Georgia"/>
          <w:color w:val="002060"/>
          <w:sz w:val="26"/>
          <w:szCs w:val="26"/>
        </w:rPr>
        <w:t>М</w:t>
      </w:r>
      <w:r w:rsidRPr="00A4190D">
        <w:rPr>
          <w:rFonts w:ascii="Georgia" w:hAnsi="Georgia"/>
          <w:bCs/>
          <w:color w:val="002060"/>
          <w:sz w:val="26"/>
          <w:szCs w:val="26"/>
          <w:shd w:val="clear" w:color="auto" w:fill="FFFFFF"/>
        </w:rPr>
        <w:t>ы</w:t>
      </w:r>
      <w:r w:rsidRPr="00A4190D">
        <w:rPr>
          <w:rStyle w:val="apple-converted-space"/>
          <w:rFonts w:ascii="Georgia" w:hAnsi="Georgia"/>
          <w:color w:val="002060"/>
          <w:sz w:val="26"/>
          <w:szCs w:val="26"/>
          <w:shd w:val="clear" w:color="auto" w:fill="FFFFFF"/>
        </w:rPr>
        <w:t> </w:t>
      </w:r>
      <w:r w:rsidRPr="00A4190D">
        <w:rPr>
          <w:rFonts w:ascii="Georgia" w:hAnsi="Georgia"/>
          <w:color w:val="002060"/>
          <w:sz w:val="26"/>
          <w:szCs w:val="26"/>
          <w:shd w:val="clear" w:color="auto" w:fill="FFFFFF"/>
        </w:rPr>
        <w:t>все</w:t>
      </w:r>
      <w:r w:rsidRPr="00A4190D">
        <w:rPr>
          <w:rStyle w:val="apple-converted-space"/>
          <w:rFonts w:ascii="Georgia" w:hAnsi="Georgia"/>
          <w:color w:val="002060"/>
          <w:sz w:val="26"/>
          <w:szCs w:val="26"/>
          <w:shd w:val="clear" w:color="auto" w:fill="FFFFFF"/>
        </w:rPr>
        <w:t> </w:t>
      </w:r>
      <w:r w:rsidRPr="00A4190D">
        <w:rPr>
          <w:rFonts w:ascii="Georgia" w:hAnsi="Georgia"/>
          <w:bCs/>
          <w:color w:val="002060"/>
          <w:sz w:val="26"/>
          <w:szCs w:val="26"/>
          <w:shd w:val="clear" w:color="auto" w:fill="FFFFFF"/>
        </w:rPr>
        <w:t>должны</w:t>
      </w:r>
      <w:r w:rsidRPr="00A4190D">
        <w:rPr>
          <w:rStyle w:val="apple-converted-space"/>
          <w:rFonts w:ascii="Georgia" w:hAnsi="Georgia"/>
          <w:color w:val="002060"/>
          <w:sz w:val="26"/>
          <w:szCs w:val="26"/>
          <w:shd w:val="clear" w:color="auto" w:fill="FFFFFF"/>
        </w:rPr>
        <w:t> </w:t>
      </w:r>
      <w:r w:rsidRPr="00A4190D">
        <w:rPr>
          <w:rFonts w:ascii="Georgia" w:hAnsi="Georgia"/>
          <w:bCs/>
          <w:color w:val="002060"/>
          <w:sz w:val="26"/>
          <w:szCs w:val="26"/>
          <w:shd w:val="clear" w:color="auto" w:fill="FFFFFF"/>
        </w:rPr>
        <w:t>знать и изучать</w:t>
      </w:r>
      <w:r w:rsidRPr="00A4190D">
        <w:rPr>
          <w:rStyle w:val="apple-converted-space"/>
          <w:rFonts w:ascii="Georgia" w:hAnsi="Georgia"/>
          <w:color w:val="002060"/>
          <w:sz w:val="26"/>
          <w:szCs w:val="26"/>
          <w:shd w:val="clear" w:color="auto" w:fill="FFFFFF"/>
        </w:rPr>
        <w:t> </w:t>
      </w:r>
      <w:r w:rsidRPr="00A4190D">
        <w:rPr>
          <w:rFonts w:ascii="Georgia" w:hAnsi="Georgia"/>
          <w:bCs/>
          <w:color w:val="002060"/>
          <w:sz w:val="26"/>
          <w:szCs w:val="26"/>
          <w:shd w:val="clear" w:color="auto" w:fill="FFFFFF"/>
        </w:rPr>
        <w:t>свою историю</w:t>
      </w:r>
      <w:r w:rsidRPr="00A4190D">
        <w:rPr>
          <w:rFonts w:ascii="Georgia" w:hAnsi="Georgia"/>
          <w:color w:val="002060"/>
          <w:sz w:val="26"/>
          <w:szCs w:val="26"/>
          <w:shd w:val="clear" w:color="auto" w:fill="FFFFFF"/>
        </w:rPr>
        <w:t>,</w:t>
      </w:r>
      <w:r w:rsidRPr="00A4190D">
        <w:rPr>
          <w:rStyle w:val="apple-converted-space"/>
          <w:rFonts w:ascii="Georgia" w:hAnsi="Georgia"/>
          <w:color w:val="002060"/>
          <w:sz w:val="26"/>
          <w:szCs w:val="26"/>
          <w:shd w:val="clear" w:color="auto" w:fill="FFFFFF"/>
        </w:rPr>
        <w:t> </w:t>
      </w:r>
      <w:r w:rsidRPr="00A4190D">
        <w:rPr>
          <w:rFonts w:ascii="Georgia" w:hAnsi="Georgia"/>
          <w:bCs/>
          <w:color w:val="002060"/>
          <w:sz w:val="26"/>
          <w:szCs w:val="26"/>
          <w:shd w:val="clear" w:color="auto" w:fill="FFFFFF"/>
        </w:rPr>
        <w:t>историю</w:t>
      </w:r>
      <w:r w:rsidRPr="00A4190D">
        <w:rPr>
          <w:rStyle w:val="apple-converted-space"/>
          <w:rFonts w:ascii="Georgia" w:hAnsi="Georgia"/>
          <w:color w:val="002060"/>
          <w:sz w:val="26"/>
          <w:szCs w:val="26"/>
          <w:shd w:val="clear" w:color="auto" w:fill="FFFFFF"/>
        </w:rPr>
        <w:t> </w:t>
      </w:r>
      <w:r w:rsidRPr="00A4190D">
        <w:rPr>
          <w:rFonts w:ascii="Georgia" w:hAnsi="Georgia"/>
          <w:color w:val="002060"/>
          <w:sz w:val="26"/>
          <w:szCs w:val="26"/>
          <w:shd w:val="clear" w:color="auto" w:fill="FFFFFF"/>
        </w:rPr>
        <w:t xml:space="preserve">своего села, улицы, здания или дома. Работая над заданной темой, мы почерпнули много интересных фактов о жизни райцентра, строительстве объектов, его людях. </w:t>
      </w:r>
    </w:p>
    <w:p w:rsidR="00CE34C8" w:rsidRPr="00A4190D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  <w:shd w:val="clear" w:color="auto" w:fill="FFFFFF"/>
        </w:rPr>
      </w:pPr>
      <w:r w:rsidRPr="00A4190D">
        <w:rPr>
          <w:rFonts w:ascii="Georgia" w:hAnsi="Georgia"/>
          <w:color w:val="002060"/>
          <w:sz w:val="26"/>
          <w:szCs w:val="26"/>
          <w:shd w:val="clear" w:color="auto" w:fill="FFFFFF"/>
        </w:rPr>
        <w:t>Большую помощь в подборе материалов  нам оказали работники редакции районной газеты «Караидель»</w:t>
      </w:r>
      <w:bookmarkStart w:id="0" w:name="_GoBack"/>
      <w:bookmarkEnd w:id="0"/>
      <w:r w:rsidRPr="00A4190D">
        <w:rPr>
          <w:rFonts w:ascii="Georgia" w:hAnsi="Georgia"/>
          <w:color w:val="002060"/>
          <w:sz w:val="26"/>
          <w:szCs w:val="26"/>
          <w:shd w:val="clear" w:color="auto" w:fill="FFFFFF"/>
        </w:rPr>
        <w:t xml:space="preserve"> Ильясов Р.М. и Хасанова С.Р., начальник отдела кадров Администрации Динисламова Р.Р., заведующая архивным отделом Администрации Кульбарисова В.В., старожилы с.Караидель: бывший главный архитектор, ныне пенсионерка Вершинина Л.М., бывший начальник отдела архива, ныне пенсионерка Габдуллина А.Х., бывший заместитель начальника ПМК - 437, ныне председатель Совета ветеранов Караидельского района Абзалов Р.Р., бывший начальник отдела ЗАГС, ныне пенсионерка Салимова Р.Р., бывший начальник Караидельского леспромхоза, ныне на заслуженном отдыхе Салимов М.М.</w:t>
      </w:r>
    </w:p>
    <w:p w:rsidR="00CE34C8" w:rsidRPr="00A4190D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6"/>
          <w:szCs w:val="26"/>
          <w:shd w:val="clear" w:color="auto" w:fill="FFFFFF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  <w:r>
        <w:rPr>
          <w:rFonts w:ascii="Georgia" w:hAnsi="Georgia"/>
          <w:color w:val="002060"/>
          <w:sz w:val="24"/>
          <w:szCs w:val="24"/>
          <w:shd w:val="clear" w:color="auto" w:fill="FFFFFF"/>
        </w:rPr>
        <w:t xml:space="preserve">Подготовила: Хатмуллина Э.М., </w:t>
      </w: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  <w:r>
        <w:rPr>
          <w:rFonts w:ascii="Georgia" w:hAnsi="Georgia"/>
          <w:color w:val="002060"/>
          <w:sz w:val="24"/>
          <w:szCs w:val="24"/>
          <w:shd w:val="clear" w:color="auto" w:fill="FFFFFF"/>
        </w:rPr>
        <w:t xml:space="preserve">начальник отдела </w:t>
      </w: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  <w:r>
        <w:rPr>
          <w:rFonts w:ascii="Georgia" w:hAnsi="Georgia"/>
          <w:color w:val="002060"/>
          <w:sz w:val="24"/>
          <w:szCs w:val="24"/>
          <w:shd w:val="clear" w:color="auto" w:fill="FFFFFF"/>
        </w:rPr>
        <w:t>организационной работы</w:t>
      </w: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  <w:r>
        <w:rPr>
          <w:rFonts w:ascii="Georgia" w:hAnsi="Georgia"/>
          <w:color w:val="002060"/>
          <w:sz w:val="24"/>
          <w:szCs w:val="24"/>
          <w:shd w:val="clear" w:color="auto" w:fill="FFFFFF"/>
        </w:rPr>
        <w:t xml:space="preserve">Совета муниципального района </w:t>
      </w: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  <w:r>
        <w:rPr>
          <w:rFonts w:ascii="Georgia" w:hAnsi="Georgia"/>
          <w:color w:val="002060"/>
          <w:sz w:val="24"/>
          <w:szCs w:val="24"/>
          <w:shd w:val="clear" w:color="auto" w:fill="FFFFFF"/>
        </w:rPr>
        <w:t xml:space="preserve">15.02.2016 года </w:t>
      </w: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CE34C8" w:rsidRPr="006C3F54" w:rsidRDefault="00CE34C8" w:rsidP="006C3F54">
      <w:pPr>
        <w:spacing w:after="0" w:line="240" w:lineRule="auto"/>
        <w:ind w:firstLine="284"/>
        <w:jc w:val="both"/>
        <w:rPr>
          <w:rFonts w:ascii="Georgia" w:hAnsi="Georgia"/>
          <w:color w:val="002060"/>
          <w:sz w:val="24"/>
          <w:szCs w:val="24"/>
        </w:rPr>
      </w:pPr>
    </w:p>
    <w:sectPr w:rsidR="00CE34C8" w:rsidRPr="006C3F54" w:rsidSect="00824E6D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7AFD"/>
    <w:rsid w:val="0002547C"/>
    <w:rsid w:val="000357C1"/>
    <w:rsid w:val="0005706A"/>
    <w:rsid w:val="00065CDE"/>
    <w:rsid w:val="00072B47"/>
    <w:rsid w:val="00096CE1"/>
    <w:rsid w:val="000C2427"/>
    <w:rsid w:val="000C2F36"/>
    <w:rsid w:val="000D6145"/>
    <w:rsid w:val="000D6770"/>
    <w:rsid w:val="00107AFD"/>
    <w:rsid w:val="00177D89"/>
    <w:rsid w:val="001812E9"/>
    <w:rsid w:val="00193C60"/>
    <w:rsid w:val="001A719E"/>
    <w:rsid w:val="001C1770"/>
    <w:rsid w:val="001C2C4E"/>
    <w:rsid w:val="001E7677"/>
    <w:rsid w:val="001F61DE"/>
    <w:rsid w:val="00211B67"/>
    <w:rsid w:val="002124B3"/>
    <w:rsid w:val="00242B2E"/>
    <w:rsid w:val="002442C0"/>
    <w:rsid w:val="00247BAA"/>
    <w:rsid w:val="00250FC7"/>
    <w:rsid w:val="002E1CB4"/>
    <w:rsid w:val="002F609D"/>
    <w:rsid w:val="00317077"/>
    <w:rsid w:val="00362935"/>
    <w:rsid w:val="00386C47"/>
    <w:rsid w:val="00387D3F"/>
    <w:rsid w:val="00392CE3"/>
    <w:rsid w:val="00396AB1"/>
    <w:rsid w:val="003D2425"/>
    <w:rsid w:val="003F01A4"/>
    <w:rsid w:val="00406CFC"/>
    <w:rsid w:val="00413ACC"/>
    <w:rsid w:val="00421FF6"/>
    <w:rsid w:val="004255D5"/>
    <w:rsid w:val="00427712"/>
    <w:rsid w:val="004631AE"/>
    <w:rsid w:val="00495D64"/>
    <w:rsid w:val="004F0FA9"/>
    <w:rsid w:val="0051171B"/>
    <w:rsid w:val="005244EF"/>
    <w:rsid w:val="005429EE"/>
    <w:rsid w:val="00544664"/>
    <w:rsid w:val="005A1E52"/>
    <w:rsid w:val="005C01B9"/>
    <w:rsid w:val="005F01E9"/>
    <w:rsid w:val="00607E9E"/>
    <w:rsid w:val="006263C5"/>
    <w:rsid w:val="00631417"/>
    <w:rsid w:val="0063665D"/>
    <w:rsid w:val="00686822"/>
    <w:rsid w:val="00686BC0"/>
    <w:rsid w:val="00697658"/>
    <w:rsid w:val="006C3F54"/>
    <w:rsid w:val="00704C74"/>
    <w:rsid w:val="00734037"/>
    <w:rsid w:val="007815D5"/>
    <w:rsid w:val="00782659"/>
    <w:rsid w:val="007963EF"/>
    <w:rsid w:val="007A0411"/>
    <w:rsid w:val="007E0C8B"/>
    <w:rsid w:val="007E262B"/>
    <w:rsid w:val="007F52C8"/>
    <w:rsid w:val="00824E6D"/>
    <w:rsid w:val="00846BFF"/>
    <w:rsid w:val="008613D7"/>
    <w:rsid w:val="00882EAD"/>
    <w:rsid w:val="00892C27"/>
    <w:rsid w:val="008A75CA"/>
    <w:rsid w:val="008B6884"/>
    <w:rsid w:val="008F65F9"/>
    <w:rsid w:val="009118D1"/>
    <w:rsid w:val="0093122A"/>
    <w:rsid w:val="00934C53"/>
    <w:rsid w:val="00950BE6"/>
    <w:rsid w:val="009517CC"/>
    <w:rsid w:val="009765CA"/>
    <w:rsid w:val="009B6B3D"/>
    <w:rsid w:val="009E7811"/>
    <w:rsid w:val="009F441E"/>
    <w:rsid w:val="009F542F"/>
    <w:rsid w:val="009F6A9A"/>
    <w:rsid w:val="00A10754"/>
    <w:rsid w:val="00A17DB2"/>
    <w:rsid w:val="00A4190D"/>
    <w:rsid w:val="00A427C3"/>
    <w:rsid w:val="00A561B0"/>
    <w:rsid w:val="00AD1363"/>
    <w:rsid w:val="00B24656"/>
    <w:rsid w:val="00B46F51"/>
    <w:rsid w:val="00B51B02"/>
    <w:rsid w:val="00BB72D4"/>
    <w:rsid w:val="00BC2F03"/>
    <w:rsid w:val="00BF329C"/>
    <w:rsid w:val="00C451B8"/>
    <w:rsid w:val="00C575E7"/>
    <w:rsid w:val="00C63C79"/>
    <w:rsid w:val="00C8227C"/>
    <w:rsid w:val="00C964E7"/>
    <w:rsid w:val="00CB5665"/>
    <w:rsid w:val="00CC459A"/>
    <w:rsid w:val="00CC6DB1"/>
    <w:rsid w:val="00CD2989"/>
    <w:rsid w:val="00CE34C8"/>
    <w:rsid w:val="00D0385B"/>
    <w:rsid w:val="00D06D86"/>
    <w:rsid w:val="00D108B1"/>
    <w:rsid w:val="00D5497C"/>
    <w:rsid w:val="00D748F1"/>
    <w:rsid w:val="00D83039"/>
    <w:rsid w:val="00DA2A85"/>
    <w:rsid w:val="00DB2DC0"/>
    <w:rsid w:val="00E04B99"/>
    <w:rsid w:val="00E059FD"/>
    <w:rsid w:val="00E35554"/>
    <w:rsid w:val="00E64C82"/>
    <w:rsid w:val="00E94A1A"/>
    <w:rsid w:val="00EA5B21"/>
    <w:rsid w:val="00EB61B8"/>
    <w:rsid w:val="00EC6F06"/>
    <w:rsid w:val="00ED2D19"/>
    <w:rsid w:val="00EE4572"/>
    <w:rsid w:val="00F23D72"/>
    <w:rsid w:val="00F32D4C"/>
    <w:rsid w:val="00F64148"/>
    <w:rsid w:val="00F75FC7"/>
    <w:rsid w:val="00FB2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67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07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7AF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824E6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879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434</TotalTime>
  <Pages>6</Pages>
  <Words>872</Words>
  <Characters>4972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Караидель</cp:lastModifiedBy>
  <cp:revision>106</cp:revision>
  <cp:lastPrinted>2016-02-17T06:07:00Z</cp:lastPrinted>
  <dcterms:created xsi:type="dcterms:W3CDTF">2016-02-16T15:04:00Z</dcterms:created>
  <dcterms:modified xsi:type="dcterms:W3CDTF">2016-02-19T13:19:00Z</dcterms:modified>
</cp:coreProperties>
</file>